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278" w:rsidRDefault="00ED4278" w:rsidP="00FE2085">
      <w:r>
        <w:t>(</w:t>
      </w:r>
      <w:proofErr w:type="gramStart"/>
      <w:r>
        <w:t>CHARLESTOWN )</w:t>
      </w:r>
      <w:proofErr w:type="gramEnd"/>
      <w:r>
        <w:t xml:space="preserve">    YR 5    CLARINETS</w:t>
      </w:r>
    </w:p>
    <w:p w:rsidR="00ED4278" w:rsidRDefault="00ED4278" w:rsidP="00FE2085">
      <w:r>
        <w:t>Hi everybody,</w:t>
      </w:r>
    </w:p>
    <w:p w:rsidR="00ED4278" w:rsidRDefault="00ED4278" w:rsidP="00FE2085">
      <w:r>
        <w:t>Here are some suggestions of activities that you can be doing to keep your instrumental playing going whole you are at home.</w:t>
      </w:r>
    </w:p>
    <w:p w:rsidR="006D70F6" w:rsidRDefault="006D70F6" w:rsidP="00FE2085">
      <w:r>
        <w:t>1.Keep playing the music you already have – it will keep things fresh in your mind.</w:t>
      </w:r>
    </w:p>
    <w:p w:rsidR="006D70F6" w:rsidRDefault="006D70F6" w:rsidP="00FE2085">
      <w:r>
        <w:t xml:space="preserve">2. I have attached 3 new sheets of music for you to look at </w:t>
      </w:r>
      <w:r w:rsidR="00A0007E">
        <w:t xml:space="preserve"> (just scroll down to find them)</w:t>
      </w:r>
      <w:bookmarkStart w:id="0" w:name="_GoBack"/>
      <w:bookmarkEnd w:id="0"/>
    </w:p>
    <w:p w:rsidR="00B341BF" w:rsidRDefault="006D70F6" w:rsidP="00FE2085">
      <w:r>
        <w:t>a. Tunes 20-22 (look at the instructions for info. On RESTS</w:t>
      </w:r>
    </w:p>
    <w:p w:rsidR="00EF0BC5" w:rsidRDefault="00B341BF" w:rsidP="00FE2085">
      <w:proofErr w:type="spellStart"/>
      <w:proofErr w:type="gramStart"/>
      <w:r>
        <w:t>b.Tunes</w:t>
      </w:r>
      <w:proofErr w:type="spellEnd"/>
      <w:proofErr w:type="gramEnd"/>
      <w:r>
        <w:t xml:space="preserve"> 23-26 (Laila’s already done low A and B – everyone else have a go……)</w:t>
      </w:r>
    </w:p>
    <w:p w:rsidR="0097696D" w:rsidRDefault="00EF0BC5" w:rsidP="00FE2085">
      <w:proofErr w:type="spellStart"/>
      <w:r>
        <w:t>c.Tunes</w:t>
      </w:r>
      <w:proofErr w:type="spellEnd"/>
      <w:r>
        <w:t xml:space="preserve"> 27-30 More tunes using these new notes</w:t>
      </w:r>
      <w:r w:rsidR="0097696D">
        <w:t>.</w:t>
      </w:r>
    </w:p>
    <w:p w:rsidR="009F424C" w:rsidRDefault="009F424C" w:rsidP="00FE2085">
      <w:r>
        <w:t>3. YOU TUBE</w:t>
      </w:r>
    </w:p>
    <w:p w:rsidR="0086259C" w:rsidRDefault="009F424C" w:rsidP="00FE2085">
      <w:proofErr w:type="spellStart"/>
      <w:proofErr w:type="gramStart"/>
      <w:r>
        <w:t>a.Key</w:t>
      </w:r>
      <w:proofErr w:type="spellEnd"/>
      <w:proofErr w:type="gramEnd"/>
      <w:r>
        <w:t xml:space="preserve"> in: BEGINNER CLARINET LESSONS. You will see some videos by a man called DR SELFRIDGE. Apart from lessons, there are vids where he shows you how to play tunes; ‘Baby shark’, ‘Fight Song’, ‘Havana’ etc.</w:t>
      </w:r>
    </w:p>
    <w:p w:rsidR="00C82C3D" w:rsidRDefault="0086259C" w:rsidP="00FE2085">
      <w:r>
        <w:t>b. Key in: NOTATION TRAINING.COM to help with your music reading</w:t>
      </w:r>
      <w:r w:rsidR="002619B1">
        <w:t xml:space="preserve"> </w:t>
      </w:r>
    </w:p>
    <w:p w:rsidR="00C82C3D" w:rsidRDefault="00C82C3D" w:rsidP="00FE2085"/>
    <w:p w:rsidR="001C3120" w:rsidRDefault="00C82C3D" w:rsidP="00FE2085">
      <w:r>
        <w:lastRenderedPageBreak/>
        <w:t xml:space="preserve">      Enjoy your music making!    Mrs Compson</w:t>
      </w:r>
      <w:r w:rsidR="001C3120">
        <w:rPr>
          <w:noProof/>
        </w:rPr>
        <w:drawing>
          <wp:inline distT="0" distB="0" distL="0" distR="0">
            <wp:extent cx="5731510" cy="42986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20" w:rsidRDefault="001C3120" w:rsidP="00FE2085"/>
    <w:p w:rsidR="00C44BB8" w:rsidRDefault="00C44BB8" w:rsidP="00FE2085">
      <w:r>
        <w:lastRenderedPageBreak/>
        <w:t xml:space="preserve"> </w:t>
      </w:r>
      <w:r w:rsidR="00F44EB6">
        <w:rPr>
          <w:noProof/>
        </w:rPr>
        <w:drawing>
          <wp:inline distT="0" distB="0" distL="0" distR="0">
            <wp:extent cx="5731510" cy="764201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E2" w:rsidRDefault="000311E2" w:rsidP="00683C09"/>
    <w:p w:rsidR="00DE4896" w:rsidRDefault="00DE4896" w:rsidP="00683C09"/>
    <w:p w:rsidR="00683C09" w:rsidRDefault="00683C09" w:rsidP="00683C09">
      <w:r>
        <w:lastRenderedPageBreak/>
        <w:t xml:space="preserve">                                                                    </w:t>
      </w:r>
      <w:r w:rsidR="00CB4AC5">
        <w:rPr>
          <w:noProof/>
        </w:rPr>
        <w:drawing>
          <wp:inline distT="0" distB="0" distL="0" distR="0">
            <wp:extent cx="5731510" cy="764201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A31DA" w:rsidRDefault="001A31DA" w:rsidP="00A54766"/>
    <w:p w:rsidR="00396371" w:rsidRDefault="00396371"/>
    <w:p w:rsidR="00F77734" w:rsidRDefault="00F77734"/>
    <w:p w:rsidR="003C0041" w:rsidRDefault="003C0041"/>
    <w:sectPr w:rsidR="003C0041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D53" w:rsidRDefault="00754D53" w:rsidP="00CB4AC5">
      <w:pPr>
        <w:spacing w:after="0" w:line="240" w:lineRule="auto"/>
      </w:pPr>
      <w:r>
        <w:separator/>
      </w:r>
    </w:p>
  </w:endnote>
  <w:endnote w:type="continuationSeparator" w:id="0">
    <w:p w:rsidR="00754D53" w:rsidRDefault="00754D53" w:rsidP="00CB4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AC5" w:rsidRDefault="00CB4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D53" w:rsidRDefault="00754D53" w:rsidP="00CB4AC5">
      <w:pPr>
        <w:spacing w:after="0" w:line="240" w:lineRule="auto"/>
      </w:pPr>
      <w:r>
        <w:separator/>
      </w:r>
    </w:p>
  </w:footnote>
  <w:footnote w:type="continuationSeparator" w:id="0">
    <w:p w:rsidR="00754D53" w:rsidRDefault="00754D53" w:rsidP="00CB4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D3CF0"/>
    <w:multiLevelType w:val="hybridMultilevel"/>
    <w:tmpl w:val="20C47AF0"/>
    <w:lvl w:ilvl="0" w:tplc="E0A47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44632D"/>
    <w:multiLevelType w:val="hybridMultilevel"/>
    <w:tmpl w:val="27BA4E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20164"/>
    <w:multiLevelType w:val="hybridMultilevel"/>
    <w:tmpl w:val="15944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500E8"/>
    <w:multiLevelType w:val="hybridMultilevel"/>
    <w:tmpl w:val="AD60D3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70294"/>
    <w:multiLevelType w:val="hybridMultilevel"/>
    <w:tmpl w:val="60B2FE60"/>
    <w:lvl w:ilvl="0" w:tplc="532886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9B"/>
    <w:rsid w:val="000311E2"/>
    <w:rsid w:val="0006219E"/>
    <w:rsid w:val="00170719"/>
    <w:rsid w:val="001A31DA"/>
    <w:rsid w:val="001C3120"/>
    <w:rsid w:val="001D3F50"/>
    <w:rsid w:val="001D5E87"/>
    <w:rsid w:val="00242DEA"/>
    <w:rsid w:val="002619B1"/>
    <w:rsid w:val="002C7E1F"/>
    <w:rsid w:val="002F195E"/>
    <w:rsid w:val="00330B28"/>
    <w:rsid w:val="00396371"/>
    <w:rsid w:val="003C0041"/>
    <w:rsid w:val="00401A74"/>
    <w:rsid w:val="004B1995"/>
    <w:rsid w:val="005F62DB"/>
    <w:rsid w:val="00683C09"/>
    <w:rsid w:val="006D70F6"/>
    <w:rsid w:val="006F0F2B"/>
    <w:rsid w:val="006F42BD"/>
    <w:rsid w:val="00754D53"/>
    <w:rsid w:val="0086259C"/>
    <w:rsid w:val="00924EBF"/>
    <w:rsid w:val="0097696D"/>
    <w:rsid w:val="009F424C"/>
    <w:rsid w:val="00A0007E"/>
    <w:rsid w:val="00A30D5A"/>
    <w:rsid w:val="00A54766"/>
    <w:rsid w:val="00B341BF"/>
    <w:rsid w:val="00BE2066"/>
    <w:rsid w:val="00C40F9B"/>
    <w:rsid w:val="00C44BB8"/>
    <w:rsid w:val="00C53CF1"/>
    <w:rsid w:val="00C82C3D"/>
    <w:rsid w:val="00CB4AC5"/>
    <w:rsid w:val="00D0056B"/>
    <w:rsid w:val="00DA4193"/>
    <w:rsid w:val="00DD2EE6"/>
    <w:rsid w:val="00DE4896"/>
    <w:rsid w:val="00ED4278"/>
    <w:rsid w:val="00EF0BC5"/>
    <w:rsid w:val="00F02A0B"/>
    <w:rsid w:val="00F44EB6"/>
    <w:rsid w:val="00F65162"/>
    <w:rsid w:val="00F77734"/>
    <w:rsid w:val="00FE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5247F"/>
  <w15:docId w15:val="{4DF36512-31FA-4190-B4F9-D5E961CF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1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4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AC5"/>
  </w:style>
  <w:style w:type="paragraph" w:styleId="Footer">
    <w:name w:val="footer"/>
    <w:basedOn w:val="Normal"/>
    <w:link w:val="FooterChar"/>
    <w:uiPriority w:val="99"/>
    <w:unhideWhenUsed/>
    <w:rsid w:val="00CB4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4AF69067</Template>
  <TotalTime>22</TotalTime>
  <Pages>5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Education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Compson</dc:creator>
  <cp:lastModifiedBy>Clare Compson</cp:lastModifiedBy>
  <cp:revision>13</cp:revision>
  <dcterms:created xsi:type="dcterms:W3CDTF">2020-04-14T09:30:00Z</dcterms:created>
  <dcterms:modified xsi:type="dcterms:W3CDTF">2020-04-14T11:04:00Z</dcterms:modified>
</cp:coreProperties>
</file>